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62988" w14:textId="77777777" w:rsidR="001B781E" w:rsidRDefault="00861391">
      <w:pPr>
        <w:pStyle w:val="Standard"/>
        <w:jc w:val="center"/>
      </w:pPr>
      <w:r>
        <w:rPr>
          <w:noProof/>
          <w:sz w:val="36"/>
          <w:szCs w:val="36"/>
          <w:lang w:val="ca-ES"/>
        </w:rPr>
        <w:drawing>
          <wp:anchor distT="0" distB="0" distL="114300" distR="114300" simplePos="0" relativeHeight="251658240" behindDoc="0" locked="0" layoutInCell="1" allowOverlap="1" wp14:anchorId="367DD1DC" wp14:editId="13E8C3A2">
            <wp:simplePos x="0" y="0"/>
            <wp:positionH relativeFrom="margin">
              <wp:align>left</wp:align>
            </wp:positionH>
            <wp:positionV relativeFrom="margin">
              <wp:posOffset>9528</wp:posOffset>
            </wp:positionV>
            <wp:extent cx="969117" cy="969117"/>
            <wp:effectExtent l="0" t="0" r="2433" b="2433"/>
            <wp:wrapSquare wrapText="bothSides"/>
            <wp:docPr id="35636490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117" cy="969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sz w:val="36"/>
          <w:szCs w:val="36"/>
          <w:lang w:val="ca-ES"/>
        </w:rPr>
        <w:t>Associació d’Amics del Ferrocarril de Reus</w:t>
      </w:r>
    </w:p>
    <w:p w14:paraId="45442351" w14:textId="77777777" w:rsidR="001B781E" w:rsidRDefault="00861391">
      <w:pPr>
        <w:pStyle w:val="Standard"/>
        <w:jc w:val="center"/>
        <w:rPr>
          <w:rFonts w:ascii="Arial Nova" w:hAnsi="Arial Nova" w:cs="Segoe UI"/>
          <w:lang w:val="ca-ES"/>
        </w:rPr>
      </w:pPr>
      <w:r>
        <w:rPr>
          <w:rFonts w:ascii="Arial Nova" w:hAnsi="Arial Nova" w:cs="Segoe UI"/>
          <w:lang w:val="ca-ES"/>
        </w:rPr>
        <w:t>Passeig Mata, 15-17 baixos, 43202 REUS</w:t>
      </w:r>
    </w:p>
    <w:p w14:paraId="620BBD41" w14:textId="77777777" w:rsidR="001B781E" w:rsidRDefault="00861391">
      <w:pPr>
        <w:pStyle w:val="Standard"/>
        <w:jc w:val="center"/>
        <w:rPr>
          <w:rFonts w:ascii="Arial Nova" w:hAnsi="Arial Nova" w:cs="Segoe UI"/>
          <w:lang w:val="ca-ES"/>
        </w:rPr>
      </w:pPr>
      <w:r>
        <w:rPr>
          <w:rFonts w:ascii="Arial Nova" w:hAnsi="Arial Nova" w:cs="Segoe UI"/>
          <w:lang w:val="ca-ES"/>
        </w:rPr>
        <w:t>Info.aafreus@gmail.com</w:t>
      </w:r>
    </w:p>
    <w:p w14:paraId="776856DA" w14:textId="77777777" w:rsidR="001B781E" w:rsidRDefault="001B781E">
      <w:pPr>
        <w:pStyle w:val="Standard"/>
        <w:rPr>
          <w:lang w:val="es-ES"/>
        </w:rPr>
      </w:pPr>
    </w:p>
    <w:p w14:paraId="78D8ED24" w14:textId="77777777" w:rsidR="001B781E" w:rsidRDefault="001B781E">
      <w:pPr>
        <w:pStyle w:val="Standard"/>
        <w:rPr>
          <w:lang w:val="es-ES"/>
        </w:rPr>
      </w:pPr>
    </w:p>
    <w:p w14:paraId="350E7956" w14:textId="77777777" w:rsidR="001B781E" w:rsidRDefault="001B781E">
      <w:pPr>
        <w:pStyle w:val="Standard"/>
        <w:rPr>
          <w:lang w:val="es-ES"/>
        </w:rPr>
      </w:pPr>
    </w:p>
    <w:p w14:paraId="0751AA71" w14:textId="77777777" w:rsidR="001B781E" w:rsidRDefault="00861391">
      <w:pPr>
        <w:pStyle w:val="Standard"/>
        <w:rPr>
          <w:rFonts w:ascii="Arial" w:hAnsi="Arial" w:cs="Arial"/>
          <w:b/>
          <w:bCs/>
          <w:sz w:val="30"/>
          <w:szCs w:val="30"/>
          <w:lang w:val="ca-ES"/>
        </w:rPr>
      </w:pPr>
      <w:r>
        <w:rPr>
          <w:rFonts w:ascii="Arial" w:hAnsi="Arial" w:cs="Arial"/>
          <w:b/>
          <w:bCs/>
          <w:sz w:val="30"/>
          <w:szCs w:val="30"/>
          <w:lang w:val="ca-ES"/>
        </w:rPr>
        <w:t>Full d’inscripció a la XX Trobada de Modelisme Tripulat 5’’ de Reus</w:t>
      </w:r>
    </w:p>
    <w:p w14:paraId="63046E7D" w14:textId="77777777" w:rsidR="001B781E" w:rsidRDefault="001B781E">
      <w:pPr>
        <w:pStyle w:val="Standard"/>
        <w:rPr>
          <w:rFonts w:ascii="Arial" w:hAnsi="Arial" w:cs="Arial"/>
          <w:b/>
          <w:bCs/>
          <w:lang w:val="ca-ES"/>
        </w:rPr>
      </w:pPr>
    </w:p>
    <w:p w14:paraId="3C0FAF84" w14:textId="77777777" w:rsidR="001B781E" w:rsidRDefault="001B781E">
      <w:pPr>
        <w:pStyle w:val="Standard"/>
        <w:rPr>
          <w:rFonts w:ascii="Arial" w:hAnsi="Arial" w:cs="Arial"/>
          <w:b/>
          <w:bCs/>
          <w:lang w:val="ca-ES"/>
        </w:rPr>
      </w:pPr>
    </w:p>
    <w:p w14:paraId="40CD2954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Ubicació: </w:t>
      </w:r>
      <w:r>
        <w:rPr>
          <w:rFonts w:ascii="Arial" w:hAnsi="Arial" w:cs="Arial"/>
          <w:lang w:val="ca-ES"/>
        </w:rPr>
        <w:t xml:space="preserve">Parc del Trenet, Reus. Al costat del </w:t>
      </w:r>
      <w:r>
        <w:rPr>
          <w:rFonts w:ascii="Arial" w:hAnsi="Arial" w:cs="Arial"/>
          <w:lang w:val="ca-ES"/>
        </w:rPr>
        <w:t>santuari de Misericòrdia</w:t>
      </w:r>
    </w:p>
    <w:p w14:paraId="19B75535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Data: </w:t>
      </w:r>
      <w:r>
        <w:rPr>
          <w:rFonts w:ascii="Arial" w:hAnsi="Arial" w:cs="Arial"/>
          <w:lang w:val="ca-ES"/>
        </w:rPr>
        <w:t>11/04/2026</w:t>
      </w:r>
    </w:p>
    <w:p w14:paraId="294C95FE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Horari: </w:t>
      </w:r>
      <w:r>
        <w:rPr>
          <w:rFonts w:ascii="Arial" w:hAnsi="Arial" w:cs="Arial"/>
          <w:lang w:val="ca-ES"/>
        </w:rPr>
        <w:t>Recepció 09:30. Circulacions de 10:15 a 14:00 i a partir de les 16:00</w:t>
      </w:r>
    </w:p>
    <w:p w14:paraId="7A22EC8A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Dinar: </w:t>
      </w:r>
      <w:r>
        <w:rPr>
          <w:rFonts w:ascii="Arial" w:hAnsi="Arial" w:cs="Arial"/>
          <w:lang w:val="ca-ES"/>
        </w:rPr>
        <w:t>14:00 a 16:00</w:t>
      </w:r>
    </w:p>
    <w:p w14:paraId="28D95DF9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Data límit inscripció: </w:t>
      </w:r>
      <w:r>
        <w:rPr>
          <w:rFonts w:ascii="Arial" w:hAnsi="Arial" w:cs="Arial"/>
          <w:lang w:val="ca-ES"/>
        </w:rPr>
        <w:t>31/03/2026</w:t>
      </w:r>
    </w:p>
    <w:p w14:paraId="35F6EC67" w14:textId="77777777" w:rsidR="001B781E" w:rsidRDefault="001B781E">
      <w:pPr>
        <w:pStyle w:val="Standard"/>
        <w:rPr>
          <w:lang w:val="ca-ES"/>
        </w:rPr>
      </w:pPr>
    </w:p>
    <w:p w14:paraId="5CD8082E" w14:textId="77777777" w:rsidR="001B781E" w:rsidRDefault="001B781E">
      <w:pPr>
        <w:pStyle w:val="Standard"/>
        <w:rPr>
          <w:lang w:val="ca-ES"/>
        </w:rPr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2"/>
        <w:gridCol w:w="2410"/>
        <w:gridCol w:w="986"/>
      </w:tblGrid>
      <w:tr w:rsidR="001B781E" w14:paraId="3A4A896E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EA19A" w14:textId="77777777" w:rsidR="001B781E" w:rsidRDefault="00861391">
            <w:pPr>
              <w:pStyle w:val="Standard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b/>
                <w:bCs/>
                <w:lang w:val="ca-ES"/>
              </w:rPr>
              <w:t>Associació:</w:t>
            </w:r>
          </w:p>
        </w:tc>
      </w:tr>
      <w:tr w:rsidR="001B781E" w14:paraId="1E6EC50D" w14:textId="77777777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71DCC" w14:textId="77777777" w:rsidR="001B781E" w:rsidRDefault="00861391">
            <w:pPr>
              <w:pStyle w:val="Standard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b/>
                <w:bCs/>
                <w:lang w:val="ca-ES"/>
              </w:rPr>
              <w:t>Participants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EF6F8" w14:textId="77777777" w:rsidR="001B781E" w:rsidRDefault="00861391">
            <w:pPr>
              <w:pStyle w:val="Standard"/>
              <w:jc w:val="center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b/>
                <w:bCs/>
                <w:lang w:val="ca-ES"/>
              </w:rPr>
              <w:t xml:space="preserve">Locomotora </w:t>
            </w:r>
          </w:p>
          <w:p w14:paraId="51A57C75" w14:textId="77777777" w:rsidR="001B781E" w:rsidRDefault="00861391">
            <w:pPr>
              <w:pStyle w:val="Standard"/>
              <w:jc w:val="center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b/>
                <w:bCs/>
                <w:lang w:val="ca-ES"/>
              </w:rPr>
              <w:t>(Tipus/Nom)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A471B7" w14:textId="77777777" w:rsidR="001B781E" w:rsidRDefault="00861391">
            <w:pPr>
              <w:pStyle w:val="Standard"/>
              <w:jc w:val="center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b/>
                <w:bCs/>
                <w:lang w:val="ca-ES"/>
              </w:rPr>
              <w:t>Dinar</w:t>
            </w:r>
          </w:p>
          <w:p w14:paraId="43AB51D2" w14:textId="77777777" w:rsidR="001B781E" w:rsidRDefault="00861391">
            <w:pPr>
              <w:pStyle w:val="Standard"/>
              <w:jc w:val="center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b/>
                <w:bCs/>
                <w:lang w:val="ca-ES"/>
              </w:rPr>
              <w:t>(Sí/No)</w:t>
            </w:r>
          </w:p>
        </w:tc>
      </w:tr>
      <w:tr w:rsidR="001B781E" w14:paraId="1FE715CB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A3C72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DA825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687F44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7918BA34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C829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ACEAC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57670B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7A6C8CD1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C5959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C79EF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0E8E0E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3F600628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3370C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8A6C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221A84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36420746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FBF4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6AE29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9431AA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7EB22009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DCAF8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04AF5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48820E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747A777F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3E804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8A6E9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D82118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4CB7D2A7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44FD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E6F81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78A0A6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737E2901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91C0C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5C7DC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E1120C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  <w:tr w:rsidR="001B781E" w14:paraId="77DA3DB0" w14:textId="77777777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7F29D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35690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BCB0E0" w14:textId="77777777" w:rsidR="001B781E" w:rsidRDefault="001B781E">
            <w:pPr>
              <w:pStyle w:val="Standard"/>
              <w:rPr>
                <w:rFonts w:ascii="Arial" w:hAnsi="Arial" w:cs="Arial"/>
                <w:lang w:val="ca-ES"/>
              </w:rPr>
            </w:pPr>
          </w:p>
        </w:tc>
      </w:tr>
    </w:tbl>
    <w:p w14:paraId="0A7D919C" w14:textId="77777777" w:rsidR="001B781E" w:rsidRDefault="001B781E">
      <w:pPr>
        <w:pStyle w:val="Standard"/>
        <w:rPr>
          <w:rFonts w:ascii="Arial" w:hAnsi="Arial" w:cs="Arial"/>
          <w:lang w:val="ca-ES"/>
        </w:rPr>
      </w:pPr>
    </w:p>
    <w:p w14:paraId="0E47CD24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Dinar: </w:t>
      </w:r>
      <w:r>
        <w:rPr>
          <w:rFonts w:ascii="Arial" w:hAnsi="Arial" w:cs="Arial"/>
          <w:lang w:val="ca-ES"/>
        </w:rPr>
        <w:t xml:space="preserve">Aperitius i fideuada. Preu 20 euros/persona. Maquinistes que porten màquina gratuït. És necessari apuntar-se a la casella corresponent d’aquest full. </w:t>
      </w:r>
    </w:p>
    <w:p w14:paraId="73958BC8" w14:textId="77777777" w:rsidR="001B781E" w:rsidRDefault="001B781E">
      <w:pPr>
        <w:pStyle w:val="Standard"/>
        <w:rPr>
          <w:rFonts w:ascii="Arial" w:hAnsi="Arial" w:cs="Arial"/>
          <w:b/>
          <w:bCs/>
          <w:lang w:val="ca-ES"/>
        </w:rPr>
      </w:pPr>
    </w:p>
    <w:p w14:paraId="4B207037" w14:textId="77777777" w:rsidR="001B781E" w:rsidRDefault="00861391">
      <w:pPr>
        <w:pStyle w:val="Standard"/>
      </w:pPr>
      <w:r>
        <w:rPr>
          <w:rFonts w:ascii="Arial" w:hAnsi="Arial" w:cs="Arial"/>
          <w:b/>
          <w:bCs/>
          <w:lang w:val="ca-ES"/>
        </w:rPr>
        <w:t xml:space="preserve">Contacte: </w:t>
      </w:r>
      <w:r>
        <w:rPr>
          <w:rFonts w:ascii="Arial" w:hAnsi="Arial" w:cs="Arial"/>
          <w:lang w:val="ca-ES"/>
        </w:rPr>
        <w:t>WhatsApp: 629 04 91 01 (Dolors Cherta)</w:t>
      </w:r>
      <w:r>
        <w:rPr>
          <w:rFonts w:ascii="Arial" w:hAnsi="Arial" w:cs="Arial"/>
          <w:b/>
          <w:bCs/>
          <w:lang w:val="ca-ES"/>
        </w:rPr>
        <w:t xml:space="preserve"> </w:t>
      </w:r>
      <w:r>
        <w:rPr>
          <w:rFonts w:ascii="Arial" w:hAnsi="Arial" w:cs="Arial"/>
          <w:lang w:val="ca-ES"/>
        </w:rPr>
        <w:t xml:space="preserve">E-mail: </w:t>
      </w:r>
      <w:r>
        <w:rPr>
          <w:rFonts w:ascii="Arial" w:hAnsi="Arial" w:cs="Arial"/>
          <w:lang w:val="ca-ES"/>
        </w:rPr>
        <w:t>Info.aafreus@gmail.com</w:t>
      </w:r>
    </w:p>
    <w:sectPr w:rsidR="001B781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19B2D" w14:textId="77777777" w:rsidR="00861391" w:rsidRDefault="00861391">
      <w:r>
        <w:separator/>
      </w:r>
    </w:p>
  </w:endnote>
  <w:endnote w:type="continuationSeparator" w:id="0">
    <w:p w14:paraId="0BE2C9D8" w14:textId="77777777" w:rsidR="00861391" w:rsidRDefault="00861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9376A" w14:textId="77777777" w:rsidR="00861391" w:rsidRDefault="00861391">
      <w:r>
        <w:rPr>
          <w:color w:val="000000"/>
        </w:rPr>
        <w:separator/>
      </w:r>
    </w:p>
  </w:footnote>
  <w:footnote w:type="continuationSeparator" w:id="0">
    <w:p w14:paraId="342CB2A3" w14:textId="77777777" w:rsidR="00861391" w:rsidRDefault="00861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B781E"/>
    <w:rsid w:val="001B781E"/>
    <w:rsid w:val="003111F2"/>
    <w:rsid w:val="00861391"/>
    <w:rsid w:val="00AA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A40D5"/>
  <w15:docId w15:val="{C98970C1-BB0C-4AFB-8A07-6371DDE0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tulo">
    <w:name w:val="Title"/>
    <w:basedOn w:val="Normal"/>
    <w:next w:val="Normal"/>
    <w:uiPriority w:val="10"/>
    <w:qFormat/>
    <w:pPr>
      <w:contextualSpacing/>
    </w:pPr>
    <w:rPr>
      <w:rFonts w:ascii="Aptos Display" w:eastAsia="Times New Roman" w:hAnsi="Aptos Display" w:cs="Times New Roman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Times New Roman" w:hAnsi="Aptos Display" w:cs="Times New Roman"/>
      <w:spacing w:val="-10"/>
      <w:kern w:val="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633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Adrià Pàmies</cp:lastModifiedBy>
  <cp:revision>2</cp:revision>
  <cp:lastPrinted>2026-02-28T21:19:00Z</cp:lastPrinted>
  <dcterms:created xsi:type="dcterms:W3CDTF">2026-03-02T21:06:00Z</dcterms:created>
  <dcterms:modified xsi:type="dcterms:W3CDTF">2026-03-02T21:06:00Z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